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00B0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4DF72F36" w14:textId="78AEB521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303F1C">
        <w:rPr>
          <w:rFonts w:ascii="Century Gothic" w:hAnsi="Century Gothic"/>
          <w:b/>
          <w:bCs/>
          <w:sz w:val="24"/>
          <w:szCs w:val="24"/>
        </w:rPr>
        <w:t>Employment Relations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1EDB0B34" w14:textId="77777777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A42EB1">
        <w:rPr>
          <w:bCs/>
          <w:color w:val="231F20"/>
        </w:rPr>
        <w:t>1</w:t>
      </w:r>
    </w:p>
    <w:p w14:paraId="54498289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2321A7E6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D32EC22" w14:textId="3E74FE5C" w:rsidR="004B5180" w:rsidRDefault="004B5180" w:rsidP="006E23DC">
      <w:pPr>
        <w:pStyle w:val="Heading2"/>
        <w:spacing w:line="244" w:lineRule="exact"/>
        <w:rPr>
          <w:color w:val="231F20"/>
        </w:rPr>
      </w:pPr>
      <w:r w:rsidRPr="004B518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="005E6219" w:rsidRPr="005E6219">
        <w:rPr>
          <w:color w:val="231F20"/>
        </w:rPr>
        <w:t>Employment Relations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specialisation</w:t>
      </w:r>
      <w:proofErr w:type="spellEnd"/>
    </w:p>
    <w:p w14:paraId="0599BC6E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75DE86E6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CA0E3A" w14:paraId="332C2B21" w14:textId="77777777" w:rsidTr="009C6BC9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1CA4FEE" w14:textId="7555D4E4" w:rsidR="00CA0E3A" w:rsidRPr="002B7812" w:rsidRDefault="00CA0E3A" w:rsidP="00CA0E3A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0F41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49690E17" w14:textId="77777777" w:rsidR="00CA0E3A" w:rsidRPr="002B7812" w:rsidRDefault="00CA0E3A" w:rsidP="00CA0E3A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5E4E5DC6" w14:textId="77777777" w:rsidR="00CA0E3A" w:rsidRPr="002B7812" w:rsidRDefault="00CA0E3A" w:rsidP="00CA0E3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4BAA974" w14:textId="77777777" w:rsidR="00CA0E3A" w:rsidRPr="00C26399" w:rsidRDefault="00CA0E3A" w:rsidP="00CA0E3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MKTG5561</w:t>
            </w:r>
          </w:p>
          <w:p w14:paraId="1664A0E2" w14:textId="78039F41" w:rsidR="00CA0E3A" w:rsidRPr="00D54217" w:rsidRDefault="00CA0E3A" w:rsidP="00CA0E3A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878BD89" w14:textId="77777777" w:rsidR="00CA0E3A" w:rsidRPr="00C26399" w:rsidRDefault="00CA0E3A" w:rsidP="00CA0E3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ACCT5432</w:t>
            </w:r>
          </w:p>
          <w:p w14:paraId="248A02DF" w14:textId="2B0C23B6" w:rsidR="00CA0E3A" w:rsidRPr="00EE78D6" w:rsidRDefault="00CA0E3A" w:rsidP="00CA0E3A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E854D6D" w14:textId="77777777" w:rsidR="009C6BC9" w:rsidRPr="00C26399" w:rsidRDefault="009C6BC9" w:rsidP="009C6B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MGMT5507</w:t>
            </w:r>
          </w:p>
          <w:p w14:paraId="6563827E" w14:textId="2AF7FB2E" w:rsidR="00CA0E3A" w:rsidRPr="00EE78D6" w:rsidRDefault="009C6BC9" w:rsidP="009C6BC9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C26399">
              <w:rPr>
                <w:iCs/>
                <w:sz w:val="20"/>
                <w:szCs w:val="20"/>
              </w:rPr>
              <w:t xml:space="preserve">Management and </w:t>
            </w:r>
            <w:proofErr w:type="spellStart"/>
            <w:r w:rsidRPr="00C26399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CACFF0" w:themeFill="text2" w:themeFillTint="33"/>
            <w:vAlign w:val="center"/>
          </w:tcPr>
          <w:p w14:paraId="031CB18B" w14:textId="77777777" w:rsidR="009C6BC9" w:rsidRPr="00C26399" w:rsidRDefault="009C6BC9" w:rsidP="009C6B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BUSN5100 or Elective </w:t>
            </w:r>
          </w:p>
          <w:p w14:paraId="405C6219" w14:textId="7ED3C8D4" w:rsidR="00CA0E3A" w:rsidRPr="00E706A4" w:rsidRDefault="009C6BC9" w:rsidP="009C6B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sz w:val="21"/>
                <w:szCs w:val="28"/>
              </w:rPr>
              <w:t>Applied Professional Business</w:t>
            </w:r>
            <w:r w:rsidRPr="00C26399">
              <w:rPr>
                <w:spacing w:val="-31"/>
                <w:sz w:val="21"/>
                <w:szCs w:val="28"/>
              </w:rPr>
              <w:t xml:space="preserve"> </w:t>
            </w:r>
            <w:r w:rsidRPr="00C26399">
              <w:rPr>
                <w:sz w:val="21"/>
                <w:szCs w:val="28"/>
              </w:rPr>
              <w:t>Communications</w:t>
            </w:r>
          </w:p>
        </w:tc>
      </w:tr>
      <w:tr w:rsidR="00CA0E3A" w14:paraId="1E9EDA2C" w14:textId="77777777" w:rsidTr="009C6BC9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407F66DB" w14:textId="77777777" w:rsidR="00CA0E3A" w:rsidRPr="002B7812" w:rsidRDefault="00CA0E3A" w:rsidP="00CA0E3A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299BF8A" w14:textId="77777777" w:rsidR="00CA0E3A" w:rsidRPr="002B7812" w:rsidRDefault="00CA0E3A" w:rsidP="00CA0E3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3739B00A" w14:textId="77777777" w:rsidR="00CA0E3A" w:rsidRPr="00C26399" w:rsidRDefault="00CA0E3A" w:rsidP="00CA0E3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ECON5541</w:t>
            </w:r>
          </w:p>
          <w:p w14:paraId="720F56FE" w14:textId="3B2353F6" w:rsidR="00CA0E3A" w:rsidRPr="00EE78D6" w:rsidRDefault="00CA0E3A" w:rsidP="00CA0E3A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98C64C6" w14:textId="77777777" w:rsidR="009C6BC9" w:rsidRPr="00C26399" w:rsidRDefault="009C6BC9" w:rsidP="009C6B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MGMT5511</w:t>
            </w:r>
          </w:p>
          <w:p w14:paraId="18B1B162" w14:textId="7A02D75E" w:rsidR="00CA0E3A" w:rsidRPr="00EE78D6" w:rsidRDefault="009C6BC9" w:rsidP="009C6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6A963A8" w14:textId="48266CED" w:rsidR="00CA0E3A" w:rsidRPr="008B159E" w:rsidRDefault="00CA0E3A" w:rsidP="00CA0E3A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5EA2979A" w14:textId="3CD146CE" w:rsidR="00CA0E3A" w:rsidRPr="00CA0E3A" w:rsidRDefault="00CA0E3A" w:rsidP="00CA0E3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E51FDE" w14:paraId="29F6BC61" w14:textId="77777777" w:rsidTr="009C6BC9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F247AB0" w14:textId="24DBFEB1" w:rsidR="00E51FDE" w:rsidRPr="002B7812" w:rsidRDefault="00E51FDE" w:rsidP="00E51FD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0F41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45838E53" w14:textId="77777777" w:rsidR="00E51FDE" w:rsidRPr="002B7812" w:rsidRDefault="00E51FDE" w:rsidP="00E51FD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3B474D0" w14:textId="77777777" w:rsidR="00E51FDE" w:rsidRPr="00C26399" w:rsidRDefault="00E51FDE" w:rsidP="00E51FD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5A224767" w14:textId="1CF233BE" w:rsidR="00E51FDE" w:rsidRPr="00EE78D6" w:rsidRDefault="00E51FDE" w:rsidP="00E51FD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3B317B6" w14:textId="31562EA8" w:rsidR="00E51FDE" w:rsidRPr="00EE78D6" w:rsidRDefault="00E51FDE" w:rsidP="00E51FD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264C3CD" w14:textId="17ACC19D" w:rsidR="00E51FDE" w:rsidRPr="00EE78D6" w:rsidRDefault="009C6BC9" w:rsidP="00E51FD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148769E9" w14:textId="74D9A5C0" w:rsidR="00E51FDE" w:rsidRPr="00CA0E3A" w:rsidRDefault="00E51FDE" w:rsidP="00E51FD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E51FDE" w14:paraId="6C743313" w14:textId="77777777" w:rsidTr="009C6BC9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79A59992" w14:textId="77777777" w:rsidR="00E51FDE" w:rsidRPr="00983B47" w:rsidRDefault="00E51FDE" w:rsidP="00E51FD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6101690D" w14:textId="77777777" w:rsidR="00E51FDE" w:rsidRDefault="00E51FDE" w:rsidP="00E51FD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2223CAB" w14:textId="1D87933F" w:rsidR="00E51FDE" w:rsidRPr="00EE78D6" w:rsidRDefault="00E51FDE" w:rsidP="00E51FD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14910894" w14:textId="311AED94" w:rsidR="00E51FDE" w:rsidRPr="008B159E" w:rsidRDefault="00E51FDE" w:rsidP="00E51FD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55621C05" w14:textId="0ED343D5" w:rsidR="00E51FDE" w:rsidRPr="00EE78D6" w:rsidRDefault="009C6BC9" w:rsidP="00E51FD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547A21EC" w14:textId="2FCB33EC" w:rsidR="00E51FDE" w:rsidRPr="00CA0E3A" w:rsidRDefault="00E51FDE" w:rsidP="00E51FD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</w:tbl>
    <w:p w14:paraId="2D4BA389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9CD984F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6F58EADC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4136E3CC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71CDD5E8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0942C75" w14:textId="078E2AC1" w:rsidR="00725E7C" w:rsidRPr="00725E7C" w:rsidRDefault="00725E7C" w:rsidP="00725E7C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725E7C">
        <w:rPr>
          <w:sz w:val="18"/>
          <w:szCs w:val="18"/>
        </w:rPr>
        <w:t xml:space="preserve">BUSN5100 is required for students who have not completed ATAR English or equivalent </w:t>
      </w:r>
    </w:p>
    <w:p w14:paraId="4F7A2BB1" w14:textId="77777777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1CEAFF12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7E480557" w14:textId="77777777" w:rsidR="00673483" w:rsidRDefault="00673483" w:rsidP="00673483">
      <w:pPr>
        <w:rPr>
          <w:sz w:val="16"/>
          <w:szCs w:val="16"/>
        </w:rPr>
      </w:pPr>
    </w:p>
    <w:p w14:paraId="2C01D677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D8D5072" w14:textId="77777777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58906B02">
        <w:rPr>
          <w:sz w:val="18"/>
          <w:szCs w:val="18"/>
        </w:rPr>
        <w:t>Enrol</w:t>
      </w:r>
      <w:proofErr w:type="spellEnd"/>
      <w:r w:rsidR="0089117F" w:rsidRPr="58906B02">
        <w:rPr>
          <w:sz w:val="18"/>
          <w:szCs w:val="18"/>
        </w:rPr>
        <w:t xml:space="preserve"> on </w:t>
      </w:r>
      <w:hyperlink r:id="rId12">
        <w:r w:rsidR="004F19AF" w:rsidRPr="58906B02">
          <w:rPr>
            <w:rStyle w:val="Hyperlink"/>
            <w:sz w:val="18"/>
            <w:szCs w:val="18"/>
          </w:rPr>
          <w:t>S</w:t>
        </w:r>
        <w:r w:rsidR="0089117F" w:rsidRPr="58906B02">
          <w:rPr>
            <w:rStyle w:val="Hyperlink"/>
            <w:sz w:val="18"/>
            <w:szCs w:val="18"/>
          </w:rPr>
          <w:t>tudent</w:t>
        </w:r>
        <w:r w:rsidR="004F19AF" w:rsidRPr="58906B02">
          <w:rPr>
            <w:rStyle w:val="Hyperlink"/>
            <w:sz w:val="18"/>
            <w:szCs w:val="18"/>
          </w:rPr>
          <w:t xml:space="preserve"> </w:t>
        </w:r>
        <w:r w:rsidR="0089117F" w:rsidRPr="58906B02">
          <w:rPr>
            <w:rStyle w:val="Hyperlink"/>
            <w:sz w:val="18"/>
            <w:szCs w:val="18"/>
          </w:rPr>
          <w:t>Connect</w:t>
        </w:r>
      </w:hyperlink>
      <w:r w:rsidR="0089117F" w:rsidRPr="58906B02">
        <w:rPr>
          <w:sz w:val="18"/>
          <w:szCs w:val="18"/>
        </w:rPr>
        <w:t xml:space="preserve"> and plan your timetable on the </w:t>
      </w:r>
      <w:hyperlink r:id="rId13">
        <w:r w:rsidR="0089117F" w:rsidRPr="58906B02">
          <w:rPr>
            <w:rStyle w:val="Hyperlink"/>
            <w:sz w:val="18"/>
            <w:szCs w:val="18"/>
          </w:rPr>
          <w:t>Class Allocation System (CAS)</w:t>
        </w:r>
      </w:hyperlink>
    </w:p>
    <w:p w14:paraId="11540E9E" w14:textId="77777777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60C177C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5EEB396F" w14:textId="77777777" w:rsidR="003C5075" w:rsidRDefault="003C5075" w:rsidP="00C00F41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0107507D" w14:textId="52296C9F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5E6219">
        <w:rPr>
          <w:rFonts w:ascii="Century Gothic" w:hAnsi="Century Gothic"/>
          <w:b/>
          <w:bCs/>
          <w:sz w:val="24"/>
          <w:szCs w:val="24"/>
        </w:rPr>
        <w:t>Employment Relations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10A773E0" w14:textId="77777777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A42EB1">
        <w:rPr>
          <w:bCs/>
          <w:color w:val="231F20"/>
        </w:rPr>
        <w:t>1</w:t>
      </w:r>
    </w:p>
    <w:p w14:paraId="03150F27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59F301AD" w14:textId="43A5CDE5" w:rsidR="004B5180" w:rsidRDefault="004B5180" w:rsidP="004B5180">
      <w:pPr>
        <w:pStyle w:val="Heading2"/>
        <w:spacing w:line="244" w:lineRule="exact"/>
        <w:rPr>
          <w:color w:val="231F20"/>
        </w:rPr>
      </w:pPr>
      <w:r w:rsidRPr="004B518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="005E6219" w:rsidRPr="005E6219">
        <w:rPr>
          <w:color w:val="231F20"/>
        </w:rPr>
        <w:t>Employment Relations</w:t>
      </w:r>
      <w:r w:rsidR="005E6219">
        <w:rPr>
          <w:color w:val="231F20"/>
        </w:rPr>
        <w:t xml:space="preserve"> </w:t>
      </w:r>
      <w:proofErr w:type="spellStart"/>
      <w:r w:rsidR="005E6219">
        <w:rPr>
          <w:color w:val="231F20"/>
        </w:rPr>
        <w:t>specialisation</w:t>
      </w:r>
      <w:proofErr w:type="spellEnd"/>
    </w:p>
    <w:p w14:paraId="22E92D25" w14:textId="6B06F077" w:rsidR="005E6219" w:rsidRDefault="002E3539" w:rsidP="005E6219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3B9ABE3C" w14:textId="77777777" w:rsidR="005E6219" w:rsidRPr="005E6219" w:rsidRDefault="005E6219" w:rsidP="005E6219">
      <w:pPr>
        <w:pStyle w:val="Heading2"/>
        <w:spacing w:line="244" w:lineRule="exact"/>
        <w:rPr>
          <w:color w:val="231F20"/>
        </w:rPr>
      </w:pPr>
    </w:p>
    <w:p w14:paraId="03DD24F7" w14:textId="77777777" w:rsidR="0047701D" w:rsidRDefault="0047701D" w:rsidP="001154C7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9967EE" w14:paraId="5E1013CA" w14:textId="77777777" w:rsidTr="009C149C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5FD5C05B" w14:textId="33F1F6A2" w:rsidR="009967EE" w:rsidRPr="00983B47" w:rsidRDefault="009967EE" w:rsidP="009967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00F41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2641527B" w14:textId="77777777" w:rsidR="009967EE" w:rsidRDefault="009967EE" w:rsidP="009967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B08849E" w14:textId="77777777" w:rsidR="009967EE" w:rsidRPr="00C26399" w:rsidRDefault="009967EE" w:rsidP="009967E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 xml:space="preserve">BUSN5100 or Elective </w:t>
            </w:r>
          </w:p>
          <w:p w14:paraId="05D44BFA" w14:textId="70D490BE" w:rsidR="009967EE" w:rsidRPr="00EE78D6" w:rsidRDefault="009967EE" w:rsidP="009967E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1"/>
                <w:szCs w:val="28"/>
              </w:rPr>
              <w:t>Applied Professional Business</w:t>
            </w:r>
            <w:r w:rsidRPr="00C26399">
              <w:rPr>
                <w:spacing w:val="-31"/>
                <w:sz w:val="21"/>
                <w:szCs w:val="28"/>
              </w:rPr>
              <w:t xml:space="preserve"> </w:t>
            </w:r>
            <w:r w:rsidRPr="00C26399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FC9DABE" w14:textId="11D0DBC1" w:rsidR="009967EE" w:rsidRPr="00EE78D6" w:rsidRDefault="009967EE" w:rsidP="009967E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4C830731" w14:textId="28D97CF6" w:rsidR="009967EE" w:rsidRPr="00E706A4" w:rsidRDefault="009967EE" w:rsidP="00E706A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CACFF0" w:themeFill="text2" w:themeFillTint="33"/>
            <w:vAlign w:val="center"/>
          </w:tcPr>
          <w:p w14:paraId="57AC56C9" w14:textId="77777777" w:rsidR="009967EE" w:rsidRDefault="009967EE" w:rsidP="009967EE">
            <w:pPr>
              <w:pStyle w:val="TableParagraph"/>
              <w:rPr>
                <w:b/>
                <w:color w:val="FF0000"/>
                <w:sz w:val="20"/>
                <w:szCs w:val="20"/>
              </w:rPr>
            </w:pPr>
          </w:p>
          <w:p w14:paraId="098A3750" w14:textId="77777777" w:rsidR="009967EE" w:rsidRPr="00EE78D6" w:rsidRDefault="009967EE" w:rsidP="009C149C">
            <w:pPr>
              <w:pStyle w:val="TableParagraph"/>
              <w:shd w:val="clear" w:color="auto" w:fill="CACFF0" w:themeFill="text2" w:themeFillTint="33"/>
              <w:jc w:val="center"/>
              <w:rPr>
                <w:b/>
                <w:bCs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</w:t>
            </w:r>
          </w:p>
          <w:p w14:paraId="76EF86B7" w14:textId="4608B8F5" w:rsidR="009967EE" w:rsidRPr="00EE78D6" w:rsidRDefault="009967EE" w:rsidP="009967E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967EE" w14:paraId="575FDB76" w14:textId="77777777" w:rsidTr="009C149C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9D40938" w14:textId="77777777" w:rsidR="009967EE" w:rsidRPr="00983B47" w:rsidRDefault="009967EE" w:rsidP="009967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6728535" w14:textId="77777777" w:rsidR="009967EE" w:rsidRDefault="009967EE" w:rsidP="009967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0E58F099" w14:textId="77777777" w:rsidR="009967EE" w:rsidRPr="00C26399" w:rsidRDefault="009967EE" w:rsidP="009967E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MGMT5511</w:t>
            </w:r>
          </w:p>
          <w:p w14:paraId="1D156AD4" w14:textId="0512E84A" w:rsidR="009967EE" w:rsidRPr="00EE78D6" w:rsidRDefault="009967EE" w:rsidP="009967E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4EF00808" w14:textId="0467FEC3" w:rsidR="009967EE" w:rsidRPr="00EE78D6" w:rsidRDefault="009967EE" w:rsidP="009967EE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2E334C02" w14:textId="1386D5FC" w:rsidR="009967EE" w:rsidRPr="009967EE" w:rsidRDefault="009967EE" w:rsidP="009967E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8E22986" w14:textId="45736FD7" w:rsidR="009967EE" w:rsidRPr="009967EE" w:rsidRDefault="009967EE" w:rsidP="009967E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  <w:tr w:rsidR="00544D18" w14:paraId="31B75225" w14:textId="77777777" w:rsidTr="009C149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137324BF" w14:textId="6E1933B2" w:rsidR="00544D18" w:rsidRPr="00983B47" w:rsidRDefault="00544D18" w:rsidP="00544D18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202</w:t>
            </w:r>
            <w:r w:rsidR="00C00F41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435575EC" w14:textId="77777777" w:rsidR="00544D18" w:rsidRDefault="00544D18" w:rsidP="00544D18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0A2383E3" w14:textId="77777777" w:rsidR="00544D18" w:rsidRPr="00C26399" w:rsidRDefault="00544D18" w:rsidP="00544D1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MGMT5526</w:t>
            </w:r>
          </w:p>
          <w:p w14:paraId="65FF9D6A" w14:textId="0F87619A" w:rsidR="00544D18" w:rsidRPr="00EE78D6" w:rsidRDefault="00544D18" w:rsidP="00544D18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BD94D4B" w14:textId="49A573DF" w:rsidR="00544D18" w:rsidRPr="00EE78D6" w:rsidRDefault="00544D18" w:rsidP="00544D18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2D982DF" w14:textId="098AF22B" w:rsidR="00544D18" w:rsidRPr="00EE78D6" w:rsidRDefault="00544D18" w:rsidP="00544D18">
            <w:pPr>
              <w:pStyle w:val="TableParagraph"/>
              <w:jc w:val="center"/>
              <w:rPr>
                <w:sz w:val="20"/>
                <w:szCs w:val="20"/>
              </w:rPr>
            </w:pPr>
            <w:r w:rsidRPr="00C26399">
              <w:rPr>
                <w:b/>
                <w:sz w:val="20"/>
                <w:szCs w:val="20"/>
              </w:rPr>
              <w:t>Elective or 2nd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7C505AC6" w14:textId="40AFC5A9" w:rsidR="00544D18" w:rsidRPr="008B159E" w:rsidRDefault="00544D18" w:rsidP="00544D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Employment Relations Specialisation O</w:t>
            </w:r>
            <w:r w:rsidRPr="00C26399">
              <w:rPr>
                <w:b/>
                <w:sz w:val="20"/>
                <w:szCs w:val="20"/>
              </w:rPr>
              <w:t>ption</w:t>
            </w:r>
          </w:p>
        </w:tc>
      </w:tr>
    </w:tbl>
    <w:p w14:paraId="55DFD565" w14:textId="77777777" w:rsidR="00B41436" w:rsidRDefault="00B4143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52D0881C" w14:textId="77777777" w:rsidR="00B41436" w:rsidRDefault="00B4143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250272E4" w14:textId="77777777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69FE4AB3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5B84A5DE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0ADC249F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3A759B9D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4CDFA42F" w14:textId="740ADBAB" w:rsidR="00725E7C" w:rsidRPr="00725E7C" w:rsidRDefault="00725E7C" w:rsidP="00725E7C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3AAA8A39" w14:textId="77777777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3B857CCE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0B11CB59" w14:textId="77777777" w:rsidR="008C6531" w:rsidRDefault="008C6531" w:rsidP="008C6531">
      <w:pPr>
        <w:rPr>
          <w:sz w:val="16"/>
          <w:szCs w:val="16"/>
        </w:rPr>
      </w:pPr>
    </w:p>
    <w:p w14:paraId="44B2C70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198981FA" w14:textId="77777777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58906B02">
        <w:rPr>
          <w:b w:val="0"/>
          <w:bCs w:val="0"/>
          <w:sz w:val="18"/>
          <w:szCs w:val="18"/>
        </w:rPr>
        <w:t>Enrol</w:t>
      </w:r>
      <w:proofErr w:type="spellEnd"/>
      <w:r w:rsidR="0C0C3FB3" w:rsidRPr="58906B02">
        <w:rPr>
          <w:b w:val="0"/>
          <w:bCs w:val="0"/>
          <w:sz w:val="18"/>
          <w:szCs w:val="18"/>
        </w:rPr>
        <w:t xml:space="preserve"> </w:t>
      </w:r>
      <w:r w:rsidRPr="58906B02">
        <w:rPr>
          <w:b w:val="0"/>
          <w:bCs w:val="0"/>
          <w:sz w:val="18"/>
          <w:szCs w:val="18"/>
        </w:rPr>
        <w:t xml:space="preserve">on </w:t>
      </w:r>
      <w:hyperlink r:id="rId17">
        <w:r w:rsidRPr="58906B02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58906B02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58906B02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4B4C1D06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24733" w14:textId="77777777" w:rsidR="002973E9" w:rsidRDefault="002973E9">
      <w:r>
        <w:separator/>
      </w:r>
    </w:p>
  </w:endnote>
  <w:endnote w:type="continuationSeparator" w:id="0">
    <w:p w14:paraId="432A6391" w14:textId="77777777" w:rsidR="002973E9" w:rsidRDefault="002973E9">
      <w:r>
        <w:continuationSeparator/>
      </w:r>
    </w:p>
  </w:endnote>
  <w:endnote w:type="continuationNotice" w:id="1">
    <w:p w14:paraId="7B6C0B1E" w14:textId="77777777" w:rsidR="002973E9" w:rsidRDefault="002973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604A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65BCA818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11899A7B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9FAF5" w14:textId="77777777" w:rsidR="002973E9" w:rsidRDefault="002973E9">
      <w:r>
        <w:separator/>
      </w:r>
    </w:p>
  </w:footnote>
  <w:footnote w:type="continuationSeparator" w:id="0">
    <w:p w14:paraId="6E62637C" w14:textId="77777777" w:rsidR="002973E9" w:rsidRDefault="002973E9">
      <w:r>
        <w:continuationSeparator/>
      </w:r>
    </w:p>
  </w:footnote>
  <w:footnote w:type="continuationNotice" w:id="1">
    <w:p w14:paraId="51438227" w14:textId="77777777" w:rsidR="002973E9" w:rsidRDefault="002973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146F8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4A76CEC5" wp14:editId="4AE749A3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112B5707" w14:textId="4CE4E88C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C00F41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6CE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112B5707" w14:textId="4CE4E88C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C00F41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600C589" wp14:editId="06A6F203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3224CB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D9F1D61" wp14:editId="6C36E63B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B082C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79A5783E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9F1D61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5EEB082C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79A5783E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28B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6BDC"/>
    <w:rsid w:val="000F70FF"/>
    <w:rsid w:val="00102C81"/>
    <w:rsid w:val="00106AA7"/>
    <w:rsid w:val="00106EAE"/>
    <w:rsid w:val="001100B5"/>
    <w:rsid w:val="001154C7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86A89"/>
    <w:rsid w:val="00190C18"/>
    <w:rsid w:val="00191738"/>
    <w:rsid w:val="00191AB2"/>
    <w:rsid w:val="00194530"/>
    <w:rsid w:val="001A19B1"/>
    <w:rsid w:val="001A1D6D"/>
    <w:rsid w:val="001A6407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C51BE"/>
    <w:rsid w:val="001C73AB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15C7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47B"/>
    <w:rsid w:val="00294DBE"/>
    <w:rsid w:val="00296001"/>
    <w:rsid w:val="002973E9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649F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565B"/>
    <w:rsid w:val="002F6AB4"/>
    <w:rsid w:val="00303129"/>
    <w:rsid w:val="00303F1C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3DA8"/>
    <w:rsid w:val="003A5134"/>
    <w:rsid w:val="003A60ED"/>
    <w:rsid w:val="003B3584"/>
    <w:rsid w:val="003B483E"/>
    <w:rsid w:val="003B6E08"/>
    <w:rsid w:val="003C2818"/>
    <w:rsid w:val="003C5075"/>
    <w:rsid w:val="003C5DEE"/>
    <w:rsid w:val="003D06F8"/>
    <w:rsid w:val="003D4FA0"/>
    <w:rsid w:val="003D6CFB"/>
    <w:rsid w:val="003E1DD7"/>
    <w:rsid w:val="003E7829"/>
    <w:rsid w:val="003F5635"/>
    <w:rsid w:val="004013F2"/>
    <w:rsid w:val="00402088"/>
    <w:rsid w:val="004038A4"/>
    <w:rsid w:val="004118FE"/>
    <w:rsid w:val="00412DD8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37FEF"/>
    <w:rsid w:val="00442AE3"/>
    <w:rsid w:val="00443F1D"/>
    <w:rsid w:val="0044627B"/>
    <w:rsid w:val="0045278B"/>
    <w:rsid w:val="00452F61"/>
    <w:rsid w:val="0045302D"/>
    <w:rsid w:val="00455D17"/>
    <w:rsid w:val="00456167"/>
    <w:rsid w:val="00462BD9"/>
    <w:rsid w:val="004677F9"/>
    <w:rsid w:val="00473B14"/>
    <w:rsid w:val="004750C9"/>
    <w:rsid w:val="00475B50"/>
    <w:rsid w:val="0047701D"/>
    <w:rsid w:val="0048079F"/>
    <w:rsid w:val="00480C4A"/>
    <w:rsid w:val="0048385D"/>
    <w:rsid w:val="00490D72"/>
    <w:rsid w:val="00490D85"/>
    <w:rsid w:val="00496230"/>
    <w:rsid w:val="00496A9F"/>
    <w:rsid w:val="004A6FF1"/>
    <w:rsid w:val="004A74C4"/>
    <w:rsid w:val="004B03A0"/>
    <w:rsid w:val="004B11EC"/>
    <w:rsid w:val="004B21E4"/>
    <w:rsid w:val="004B3815"/>
    <w:rsid w:val="004B5180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27657"/>
    <w:rsid w:val="00530C03"/>
    <w:rsid w:val="0053599E"/>
    <w:rsid w:val="00536866"/>
    <w:rsid w:val="005377AF"/>
    <w:rsid w:val="00540B82"/>
    <w:rsid w:val="00544D18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6219"/>
    <w:rsid w:val="005E78B6"/>
    <w:rsid w:val="005E7EBD"/>
    <w:rsid w:val="005F0704"/>
    <w:rsid w:val="005F1E8D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4346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039C2"/>
    <w:rsid w:val="00714382"/>
    <w:rsid w:val="007156C2"/>
    <w:rsid w:val="0071614B"/>
    <w:rsid w:val="00717474"/>
    <w:rsid w:val="007234F8"/>
    <w:rsid w:val="007237D3"/>
    <w:rsid w:val="00725E7C"/>
    <w:rsid w:val="00730247"/>
    <w:rsid w:val="007318BB"/>
    <w:rsid w:val="00732EA9"/>
    <w:rsid w:val="007345F7"/>
    <w:rsid w:val="00734DB0"/>
    <w:rsid w:val="0073515C"/>
    <w:rsid w:val="00745260"/>
    <w:rsid w:val="0074669D"/>
    <w:rsid w:val="00746B89"/>
    <w:rsid w:val="00750A1D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17F3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35E7"/>
    <w:rsid w:val="0087655C"/>
    <w:rsid w:val="00877075"/>
    <w:rsid w:val="008813B9"/>
    <w:rsid w:val="00881DD1"/>
    <w:rsid w:val="00883CD4"/>
    <w:rsid w:val="00885067"/>
    <w:rsid w:val="00886B6D"/>
    <w:rsid w:val="0089117F"/>
    <w:rsid w:val="008974C5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C6824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17EE"/>
    <w:rsid w:val="008E2F7E"/>
    <w:rsid w:val="008E30A7"/>
    <w:rsid w:val="008E3A94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6E9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43E51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55C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0FC5"/>
    <w:rsid w:val="0099110F"/>
    <w:rsid w:val="00993051"/>
    <w:rsid w:val="00995079"/>
    <w:rsid w:val="009967EE"/>
    <w:rsid w:val="009A2BA0"/>
    <w:rsid w:val="009A4247"/>
    <w:rsid w:val="009A6C1B"/>
    <w:rsid w:val="009B09D7"/>
    <w:rsid w:val="009B4715"/>
    <w:rsid w:val="009C0DCC"/>
    <w:rsid w:val="009C149C"/>
    <w:rsid w:val="009C2675"/>
    <w:rsid w:val="009C32B8"/>
    <w:rsid w:val="009C3F20"/>
    <w:rsid w:val="009C6BC9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2EB1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559A"/>
    <w:rsid w:val="00AA6F59"/>
    <w:rsid w:val="00AB20DE"/>
    <w:rsid w:val="00AB298B"/>
    <w:rsid w:val="00AB58A2"/>
    <w:rsid w:val="00AC1F62"/>
    <w:rsid w:val="00AC51B8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1436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0F41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0E3A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0F75"/>
    <w:rsid w:val="00D947F7"/>
    <w:rsid w:val="00D94AD3"/>
    <w:rsid w:val="00D97190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3F55"/>
    <w:rsid w:val="00E2484E"/>
    <w:rsid w:val="00E25EE0"/>
    <w:rsid w:val="00E25F80"/>
    <w:rsid w:val="00E31DFA"/>
    <w:rsid w:val="00E32639"/>
    <w:rsid w:val="00E32F5F"/>
    <w:rsid w:val="00E35139"/>
    <w:rsid w:val="00E43E9B"/>
    <w:rsid w:val="00E445F2"/>
    <w:rsid w:val="00E47423"/>
    <w:rsid w:val="00E51FDE"/>
    <w:rsid w:val="00E5420C"/>
    <w:rsid w:val="00E546CD"/>
    <w:rsid w:val="00E56344"/>
    <w:rsid w:val="00E601F0"/>
    <w:rsid w:val="00E61827"/>
    <w:rsid w:val="00E61B2E"/>
    <w:rsid w:val="00E62741"/>
    <w:rsid w:val="00E63D53"/>
    <w:rsid w:val="00E647BF"/>
    <w:rsid w:val="00E657D1"/>
    <w:rsid w:val="00E705F3"/>
    <w:rsid w:val="00E706A4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0DA1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14AE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87C53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0C0C3FB3"/>
    <w:rsid w:val="5890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C18EB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8A640A-681F-478B-9606-37100561F1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3</cp:revision>
  <cp:lastPrinted>2020-11-18T23:36:00Z</cp:lastPrinted>
  <dcterms:created xsi:type="dcterms:W3CDTF">2026-10-15T07:11:00Z</dcterms:created>
  <dcterms:modified xsi:type="dcterms:W3CDTF">2026-10-30T03:39:00Z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